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499" w:rsidRDefault="00D86499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222222"/>
          <w:sz w:val="19"/>
          <w:szCs w:val="19"/>
          <w:lang w:val="en-US" w:eastAsia="en-AU"/>
        </w:rPr>
      </w:pPr>
    </w:p>
    <w:p w:rsidR="00D86499" w:rsidRDefault="00D86499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222222"/>
          <w:sz w:val="19"/>
          <w:szCs w:val="19"/>
          <w:lang w:val="en-US" w:eastAsia="en-AU"/>
        </w:rPr>
      </w:pPr>
    </w:p>
    <w:p w:rsidR="00D86499" w:rsidRDefault="00D86499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222222"/>
          <w:sz w:val="19"/>
          <w:szCs w:val="19"/>
          <w:lang w:val="en-US" w:eastAsia="en-AU"/>
        </w:rPr>
      </w:pPr>
    </w:p>
    <w:p w:rsidR="00D86499" w:rsidRPr="00E52E8F" w:rsidRDefault="00965C42">
      <w:pPr>
        <w:spacing w:before="0" w:beforeAutospacing="0" w:after="160" w:afterAutospacing="0" w:line="259" w:lineRule="auto"/>
        <w:rPr>
          <w:rFonts w:ascii="Arial" w:eastAsia="Times New Roman" w:hAnsi="Arial" w:cs="Arial"/>
          <w:color w:val="008080"/>
          <w:sz w:val="19"/>
          <w:szCs w:val="19"/>
          <w:lang w:val="en-US" w:eastAsia="en-AU"/>
        </w:rPr>
      </w:pPr>
      <w:r w:rsidRPr="00965C42">
        <w:rPr>
          <w:rFonts w:eastAsia="Times New Roman" w:cs="Arial"/>
          <w:noProof/>
          <w:color w:val="006666"/>
          <w:szCs w:val="24"/>
          <w:lang w:eastAsia="en-AU"/>
        </w:rPr>
        <w:drawing>
          <wp:anchor distT="0" distB="0" distL="114300" distR="114300" simplePos="0" relativeHeight="251659264" behindDoc="1" locked="0" layoutInCell="1" allowOverlap="1" wp14:anchorId="6F15E084" wp14:editId="35532310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3825240" cy="2533650"/>
            <wp:effectExtent l="0" t="0" r="3810" b="0"/>
            <wp:wrapTight wrapText="bothSides">
              <wp:wrapPolygon edited="0">
                <wp:start x="108" y="0"/>
                <wp:lineTo x="0" y="162"/>
                <wp:lineTo x="0" y="21113"/>
                <wp:lineTo x="108" y="21438"/>
                <wp:lineTo x="21406" y="21438"/>
                <wp:lineTo x="21514" y="21113"/>
                <wp:lineTo x="21514" y="162"/>
                <wp:lineTo x="21406" y="0"/>
                <wp:lineTo x="10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X_68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5336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CE2" w:rsidRPr="008654D0" w:rsidRDefault="00EF5E7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8654D0">
        <w:rPr>
          <w:rFonts w:eastAsia="Times New Roman" w:cs="Arial"/>
          <w:color w:val="006666"/>
          <w:sz w:val="22"/>
          <w:szCs w:val="22"/>
          <w:lang w:val="en-US" w:eastAsia="en-AU"/>
        </w:rPr>
        <w:t>D</w:t>
      </w:r>
      <w:r w:rsidR="00E0377D" w:rsidRPr="008654D0">
        <w:rPr>
          <w:rFonts w:eastAsia="Times New Roman" w:cs="Arial"/>
          <w:color w:val="006666"/>
          <w:sz w:val="22"/>
          <w:szCs w:val="22"/>
          <w:lang w:val="en-US" w:eastAsia="en-AU"/>
        </w:rPr>
        <w:t>andenong Ranges Steiner School w</w:t>
      </w:r>
      <w:r w:rsidRPr="008654D0">
        <w:rPr>
          <w:rFonts w:eastAsia="Times New Roman" w:cs="Arial"/>
          <w:color w:val="006666"/>
          <w:sz w:val="22"/>
          <w:szCs w:val="22"/>
          <w:lang w:val="en-US" w:eastAsia="en-AU"/>
        </w:rPr>
        <w:t>armly invites you to atten</w:t>
      </w:r>
      <w:r w:rsidR="005271F7" w:rsidRPr="008654D0">
        <w:rPr>
          <w:rFonts w:eastAsia="Times New Roman" w:cs="Arial"/>
          <w:color w:val="006666"/>
          <w:sz w:val="22"/>
          <w:szCs w:val="22"/>
          <w:lang w:val="en-US" w:eastAsia="en-AU"/>
        </w:rPr>
        <w:t>d one of our upcoming Tours 2020</w:t>
      </w:r>
      <w:r w:rsidR="00320491" w:rsidRPr="008654D0">
        <w:rPr>
          <w:rFonts w:eastAsia="Times New Roman" w:cs="Arial"/>
          <w:color w:val="006666"/>
          <w:sz w:val="22"/>
          <w:szCs w:val="22"/>
          <w:lang w:val="en-US" w:eastAsia="en-AU"/>
        </w:rPr>
        <w:t>.</w:t>
      </w:r>
    </w:p>
    <w:p w:rsidR="00EF5E7D" w:rsidRPr="008654D0" w:rsidRDefault="00C4709F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lang w:val="en-US" w:eastAsia="en-AU"/>
        </w:rPr>
      </w:pP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</w:t>
      </w:r>
      <w:r w:rsidR="00EF5E7D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July</w:t>
      </w:r>
      <w:r w:rsidR="00EF5E7D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963691">
        <w:rPr>
          <w:rFonts w:eastAsia="Times New Roman" w:cs="Arial"/>
          <w:color w:val="C45911" w:themeColor="accent2" w:themeShade="BF"/>
          <w:szCs w:val="24"/>
          <w:lang w:val="en-US" w:eastAsia="en-AU"/>
        </w:rPr>
        <w:t>20</w:t>
      </w:r>
      <w:r w:rsidR="00963691" w:rsidRPr="00963691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963691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ab/>
      </w:r>
    </w:p>
    <w:p w:rsidR="00EF5E7D" w:rsidRPr="008654D0" w:rsidRDefault="00C4709F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lang w:val="en-US" w:eastAsia="en-AU"/>
        </w:rPr>
      </w:pP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</w:t>
      </w:r>
      <w:r w:rsidR="00EF5E7D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8E2E74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August</w:t>
      </w:r>
      <w:r w:rsidR="00DC0444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proofErr w:type="gramStart"/>
      <w:r w:rsidR="00963691">
        <w:rPr>
          <w:rFonts w:eastAsia="Times New Roman" w:cs="Arial"/>
          <w:color w:val="C45911" w:themeColor="accent2" w:themeShade="BF"/>
          <w:szCs w:val="24"/>
          <w:lang w:val="en-US" w:eastAsia="en-AU"/>
        </w:rPr>
        <w:t>17</w:t>
      </w:r>
      <w:r w:rsidRPr="008654D0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Pr="008654D0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 xml:space="preserve"> </w:t>
      </w:r>
      <w:r w:rsidR="00FF5EDF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</w:t>
      </w:r>
      <w:proofErr w:type="gramEnd"/>
      <w:r w:rsidR="00DC0444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8E2E74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Sept. </w:t>
      </w:r>
      <w:r w:rsidR="00DC0444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963691">
        <w:rPr>
          <w:rFonts w:eastAsia="Times New Roman" w:cs="Arial"/>
          <w:color w:val="C45911" w:themeColor="accent2" w:themeShade="BF"/>
          <w:szCs w:val="24"/>
          <w:lang w:val="en-US" w:eastAsia="en-AU"/>
        </w:rPr>
        <w:t>7</w:t>
      </w:r>
      <w:r w:rsidRPr="008654D0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DC0444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</w:p>
    <w:p w:rsidR="008E2E74" w:rsidRPr="008654D0" w:rsidRDefault="00B6724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lang w:val="en-US" w:eastAsia="en-AU"/>
        </w:rPr>
      </w:pP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Sunday October </w:t>
      </w:r>
      <w:r w:rsidR="00963691">
        <w:rPr>
          <w:rFonts w:eastAsia="Times New Roman" w:cs="Arial"/>
          <w:color w:val="C45911" w:themeColor="accent2" w:themeShade="BF"/>
          <w:szCs w:val="24"/>
          <w:lang w:val="en-US" w:eastAsia="en-AU"/>
        </w:rPr>
        <w:t>24</w:t>
      </w:r>
      <w:r w:rsidR="00C4709F" w:rsidRPr="008654D0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C4709F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 </w:t>
      </w:r>
    </w:p>
    <w:p w:rsidR="00C4709F" w:rsidRPr="008654D0" w:rsidRDefault="00C4709F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lang w:val="en-US" w:eastAsia="en-AU"/>
        </w:rPr>
      </w:pP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(</w:t>
      </w:r>
      <w:r w:rsidRPr="008654D0">
        <w:rPr>
          <w:rFonts w:eastAsia="Times New Roman" w:cs="Arial"/>
          <w:color w:val="C45911" w:themeColor="accent2" w:themeShade="BF"/>
          <w:sz w:val="20"/>
          <w:lang w:val="en-US" w:eastAsia="en-AU"/>
        </w:rPr>
        <w:t>Spring Fair &amp; Market Day</w:t>
      </w:r>
      <w:r w:rsidR="00E96E47" w:rsidRPr="008654D0">
        <w:rPr>
          <w:rFonts w:eastAsia="Times New Roman" w:cs="Arial"/>
          <w:color w:val="C45911" w:themeColor="accent2" w:themeShade="BF"/>
          <w:sz w:val="20"/>
          <w:lang w:val="en-US" w:eastAsia="en-AU"/>
        </w:rPr>
        <w:t xml:space="preserve"> - </w:t>
      </w:r>
      <w:r w:rsidR="008654D0">
        <w:rPr>
          <w:rFonts w:eastAsia="Times New Roman" w:cs="Arial"/>
          <w:color w:val="C45911" w:themeColor="accent2" w:themeShade="BF"/>
          <w:sz w:val="20"/>
          <w:lang w:val="en-US" w:eastAsia="en-AU"/>
        </w:rPr>
        <w:t>open</w:t>
      </w:r>
      <w:r w:rsidR="00E96E47" w:rsidRPr="008654D0">
        <w:rPr>
          <w:rFonts w:eastAsia="Times New Roman" w:cs="Arial"/>
          <w:color w:val="C45911" w:themeColor="accent2" w:themeShade="BF"/>
          <w:sz w:val="20"/>
          <w:lang w:val="en-US" w:eastAsia="en-AU"/>
        </w:rPr>
        <w:t xml:space="preserve"> classrooms</w:t>
      </w:r>
      <w:r w:rsidRPr="008654D0">
        <w:rPr>
          <w:rFonts w:eastAsia="Times New Roman" w:cs="Arial"/>
          <w:color w:val="C45911" w:themeColor="accent2" w:themeShade="BF"/>
          <w:sz w:val="20"/>
          <w:lang w:val="en-US" w:eastAsia="en-AU"/>
        </w:rPr>
        <w:t>)</w:t>
      </w:r>
    </w:p>
    <w:p w:rsidR="00B6724D" w:rsidRDefault="006236AC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lang w:val="en-US" w:eastAsia="en-AU"/>
        </w:rPr>
      </w:pPr>
      <w:r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</w:t>
      </w:r>
      <w:r w:rsidR="00FF0EE1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Nov. </w:t>
      </w:r>
      <w:r w:rsidR="00963691">
        <w:rPr>
          <w:rFonts w:eastAsia="Times New Roman" w:cs="Arial"/>
          <w:color w:val="C45911" w:themeColor="accent2" w:themeShade="BF"/>
          <w:szCs w:val="24"/>
          <w:lang w:val="en-US" w:eastAsia="en-AU"/>
        </w:rPr>
        <w:t>9</w:t>
      </w:r>
      <w:r w:rsidR="00C4709F" w:rsidRPr="008654D0">
        <w:rPr>
          <w:rFonts w:eastAsia="Times New Roman" w:cs="Arial"/>
          <w:color w:val="C45911" w:themeColor="accent2" w:themeShade="BF"/>
          <w:szCs w:val="24"/>
          <w:vertAlign w:val="superscript"/>
          <w:lang w:val="en-US" w:eastAsia="en-AU"/>
        </w:rPr>
        <w:t>th</w:t>
      </w:r>
      <w:r w:rsidR="00C4709F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  <w:r w:rsidR="00B6724D" w:rsidRPr="008654D0">
        <w:rPr>
          <w:rFonts w:eastAsia="Times New Roman" w:cs="Arial"/>
          <w:color w:val="C45911" w:themeColor="accent2" w:themeShade="BF"/>
          <w:szCs w:val="24"/>
          <w:lang w:val="en-US" w:eastAsia="en-AU"/>
        </w:rPr>
        <w:t xml:space="preserve"> </w:t>
      </w:r>
    </w:p>
    <w:p w:rsidR="00EF5E7D" w:rsidRPr="007D6A33" w:rsidRDefault="00963691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C45911" w:themeColor="accent2" w:themeShade="BF"/>
          <w:szCs w:val="24"/>
          <w:lang w:val="en-US" w:eastAsia="en-AU"/>
        </w:rPr>
      </w:pPr>
      <w:r>
        <w:rPr>
          <w:rFonts w:eastAsia="Times New Roman" w:cs="Arial"/>
          <w:color w:val="C45911" w:themeColor="accent2" w:themeShade="BF"/>
          <w:szCs w:val="24"/>
          <w:lang w:val="en-US" w:eastAsia="en-AU"/>
        </w:rPr>
        <w:t>Tuesday December 7th</w:t>
      </w:r>
      <w:bookmarkStart w:id="0" w:name="_GoBack"/>
      <w:bookmarkEnd w:id="0"/>
      <w:r w:rsidR="00320491" w:rsidRPr="00965C42">
        <w:rPr>
          <w:rFonts w:eastAsia="Times New Roman" w:cs="Arial"/>
          <w:noProof/>
          <w:color w:val="006666"/>
          <w:szCs w:val="24"/>
          <w:lang w:eastAsia="en-AU"/>
        </w:rPr>
        <w:drawing>
          <wp:anchor distT="0" distB="0" distL="114300" distR="114300" simplePos="0" relativeHeight="251658240" behindDoc="1" locked="0" layoutInCell="1" allowOverlap="1" wp14:anchorId="53D0F464" wp14:editId="123C93CC">
            <wp:simplePos x="0" y="0"/>
            <wp:positionH relativeFrom="margin">
              <wp:posOffset>-85725</wp:posOffset>
            </wp:positionH>
            <wp:positionV relativeFrom="paragraph">
              <wp:posOffset>197485</wp:posOffset>
            </wp:positionV>
            <wp:extent cx="3290570" cy="2193925"/>
            <wp:effectExtent l="0" t="0" r="5080" b="0"/>
            <wp:wrapTight wrapText="bothSides">
              <wp:wrapPolygon edited="0">
                <wp:start x="250" y="0"/>
                <wp:lineTo x="0" y="375"/>
                <wp:lineTo x="0" y="20631"/>
                <wp:lineTo x="125" y="21381"/>
                <wp:lineTo x="250" y="21381"/>
                <wp:lineTo x="21258" y="21381"/>
                <wp:lineTo x="21383" y="21381"/>
                <wp:lineTo x="21508" y="20631"/>
                <wp:lineTo x="21508" y="375"/>
                <wp:lineTo x="21258" y="0"/>
                <wp:lineTo x="25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19392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E7D" w:rsidRPr="007D6A33" w:rsidRDefault="00B6724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>T</w:t>
      </w:r>
      <w:r w:rsidR="00DC0444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ours begin promptly at 9:15 </w:t>
      </w:r>
      <w:r w:rsidR="00EF5E7D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at the Early Childhood Campus located at 51 School Road, Menzies Creek.  </w:t>
      </w:r>
      <w:r w:rsidR="00320491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The tour continues at </w:t>
      </w:r>
      <w:r w:rsidR="00DC0444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the Primary Campus at </w:t>
      </w:r>
      <w:r w:rsidR="00FF0EE1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>10:00</w:t>
      </w:r>
      <w:r w:rsidR="00EF5E7D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located just down the road at 11c </w:t>
      </w:r>
      <w:proofErr w:type="spellStart"/>
      <w:r w:rsidR="00EF5E7D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>Duffys</w:t>
      </w:r>
      <w:proofErr w:type="spellEnd"/>
      <w:r w:rsidR="00EF5E7D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Road, Emerald.</w:t>
      </w:r>
    </w:p>
    <w:p w:rsidR="00EF5E7D" w:rsidRPr="00965C42" w:rsidRDefault="00EF5E7D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Cs w:val="24"/>
          <w:lang w:val="en-US" w:eastAsia="en-AU"/>
        </w:rPr>
      </w:pPr>
    </w:p>
    <w:p w:rsidR="00DC0444" w:rsidRPr="007D6A33" w:rsidRDefault="00320491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7D6A33">
        <w:rPr>
          <w:rFonts w:eastAsia="Times New Roman" w:cs="Arial"/>
          <w:noProof/>
          <w:color w:val="222222"/>
          <w:sz w:val="22"/>
          <w:szCs w:val="22"/>
          <w:lang w:eastAsia="en-AU"/>
        </w:rPr>
        <w:drawing>
          <wp:anchor distT="0" distB="0" distL="114300" distR="114300" simplePos="0" relativeHeight="251661312" behindDoc="1" locked="0" layoutInCell="1" allowOverlap="1" wp14:anchorId="610CD4E1" wp14:editId="444FB08D">
            <wp:simplePos x="0" y="0"/>
            <wp:positionH relativeFrom="margin">
              <wp:posOffset>57150</wp:posOffset>
            </wp:positionH>
            <wp:positionV relativeFrom="paragraph">
              <wp:posOffset>878840</wp:posOffset>
            </wp:positionV>
            <wp:extent cx="2428875" cy="2284730"/>
            <wp:effectExtent l="0" t="0" r="9525" b="1270"/>
            <wp:wrapTight wrapText="bothSides">
              <wp:wrapPolygon edited="0">
                <wp:start x="339" y="0"/>
                <wp:lineTo x="0" y="360"/>
                <wp:lineTo x="0" y="21072"/>
                <wp:lineTo x="339" y="21432"/>
                <wp:lineTo x="21176" y="21432"/>
                <wp:lineTo x="21515" y="21072"/>
                <wp:lineTo x="21515" y="360"/>
                <wp:lineTo x="21176" y="0"/>
                <wp:lineTo x="33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p_02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8473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444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</w:t>
      </w:r>
      <w:r w:rsidR="00490C71"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>Followed by an Information</w:t>
      </w:r>
    </w:p>
    <w:p w:rsidR="00490C71" w:rsidRPr="007D6A33" w:rsidRDefault="00490C71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7D6A33">
        <w:rPr>
          <w:rFonts w:eastAsia="Times New Roman" w:cs="Arial"/>
          <w:color w:val="006666"/>
          <w:sz w:val="22"/>
          <w:szCs w:val="22"/>
          <w:lang w:val="en-US" w:eastAsia="en-AU"/>
        </w:rPr>
        <w:t>Session and Morning Tea.</w:t>
      </w:r>
    </w:p>
    <w:p w:rsidR="00490C71" w:rsidRDefault="00490C71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Cs w:val="24"/>
          <w:lang w:val="en-US" w:eastAsia="en-AU"/>
        </w:rPr>
      </w:pPr>
    </w:p>
    <w:p w:rsidR="00965C42" w:rsidRPr="00490C71" w:rsidRDefault="00320491" w:rsidP="00021CE2">
      <w:pPr>
        <w:shd w:val="clear" w:color="auto" w:fill="FFFFFF"/>
        <w:spacing w:before="0" w:beforeAutospacing="0" w:after="0" w:afterAutospacing="0" w:line="240" w:lineRule="auto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490C71">
        <w:rPr>
          <w:rFonts w:eastAsia="Times New Roman" w:cs="Arial"/>
          <w:noProof/>
          <w:color w:val="222222"/>
          <w:sz w:val="22"/>
          <w:szCs w:val="22"/>
          <w:lang w:eastAsia="en-AU"/>
        </w:rPr>
        <w:drawing>
          <wp:anchor distT="0" distB="0" distL="114300" distR="114300" simplePos="0" relativeHeight="251660288" behindDoc="1" locked="0" layoutInCell="1" allowOverlap="1" wp14:anchorId="5ACDDA1D" wp14:editId="263582F2">
            <wp:simplePos x="0" y="0"/>
            <wp:positionH relativeFrom="margin">
              <wp:posOffset>2663190</wp:posOffset>
            </wp:positionH>
            <wp:positionV relativeFrom="paragraph">
              <wp:posOffset>131445</wp:posOffset>
            </wp:positionV>
            <wp:extent cx="2780665" cy="2085975"/>
            <wp:effectExtent l="0" t="0" r="635" b="9525"/>
            <wp:wrapTight wrapText="bothSides">
              <wp:wrapPolygon edited="0">
                <wp:start x="148" y="0"/>
                <wp:lineTo x="0" y="592"/>
                <wp:lineTo x="0" y="20318"/>
                <wp:lineTo x="148" y="21501"/>
                <wp:lineTo x="21309" y="21501"/>
                <wp:lineTo x="21457" y="20318"/>
                <wp:lineTo x="21457" y="592"/>
                <wp:lineTo x="21309" y="0"/>
                <wp:lineTo x="14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77D" w:rsidRPr="00490C71" w:rsidRDefault="00E0377D" w:rsidP="007D6A33">
      <w:pPr>
        <w:shd w:val="clear" w:color="auto" w:fill="FFFFFF"/>
        <w:spacing w:before="0" w:beforeAutospacing="0" w:after="0" w:afterAutospacing="0" w:line="240" w:lineRule="auto"/>
        <w:ind w:left="4320"/>
        <w:rPr>
          <w:rFonts w:eastAsia="Times New Roman" w:cs="Arial"/>
          <w:color w:val="006666"/>
          <w:sz w:val="22"/>
          <w:szCs w:val="22"/>
          <w:lang w:val="en-US" w:eastAsia="en-AU"/>
        </w:rPr>
      </w:pPr>
      <w:r w:rsidRPr="00490C71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For more information or to book into one of our tours please contact Karen Frazier Walsh on 8790 4797 or email: </w:t>
      </w:r>
      <w:r w:rsidR="00DC0444" w:rsidRPr="00490C71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 </w:t>
      </w:r>
      <w:r w:rsidR="007D6A33">
        <w:rPr>
          <w:rFonts w:eastAsia="Times New Roman" w:cs="Arial"/>
          <w:color w:val="006666"/>
          <w:sz w:val="22"/>
          <w:szCs w:val="22"/>
          <w:lang w:val="en-US" w:eastAsia="en-AU"/>
        </w:rPr>
        <w:t xml:space="preserve">        </w:t>
      </w:r>
      <w:hyperlink r:id="rId10" w:history="1">
        <w:r w:rsidRPr="00490C71">
          <w:rPr>
            <w:rStyle w:val="Hyperlink"/>
            <w:rFonts w:eastAsia="Times New Roman" w:cs="Arial"/>
            <w:color w:val="006666"/>
            <w:sz w:val="22"/>
            <w:szCs w:val="22"/>
            <w:lang w:val="en-US" w:eastAsia="en-AU"/>
          </w:rPr>
          <w:t>enquiries@drss.vic.edu.au</w:t>
        </w:r>
      </w:hyperlink>
    </w:p>
    <w:sectPr w:rsidR="00E0377D" w:rsidRPr="00490C71" w:rsidSect="000938B2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E7D" w:rsidRDefault="00EF5E7D" w:rsidP="000938B2">
      <w:pPr>
        <w:spacing w:before="0" w:after="0" w:line="240" w:lineRule="auto"/>
      </w:pPr>
      <w:r>
        <w:separator/>
      </w:r>
    </w:p>
  </w:endnote>
  <w:endnote w:type="continuationSeparator" w:id="0">
    <w:p w:rsidR="00EF5E7D" w:rsidRDefault="00EF5E7D" w:rsidP="000938B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B2" w:rsidRPr="00D86499" w:rsidRDefault="000938B2" w:rsidP="000938B2">
    <w:pPr>
      <w:pStyle w:val="Footer"/>
      <w:spacing w:beforeAutospacing="0" w:afterAutospacing="0"/>
      <w:jc w:val="center"/>
      <w:rPr>
        <w:rFonts w:ascii="Tempus Sans ITC" w:hAnsi="Tempus Sans ITC"/>
        <w:b/>
        <w:color w:val="025353"/>
        <w:sz w:val="20"/>
      </w:rPr>
    </w:pPr>
    <w:r w:rsidRPr="00D86499">
      <w:rPr>
        <w:rFonts w:ascii="Tempus Sans ITC" w:hAnsi="Tempus Sans ITC"/>
        <w:b/>
        <w:color w:val="025353"/>
        <w:sz w:val="20"/>
      </w:rPr>
      <w:t xml:space="preserve">Address: 11c Duffys Road Emerald. Vic. 3782    </w:t>
    </w:r>
    <w:r w:rsidRPr="00D86499">
      <w:rPr>
        <w:rFonts w:ascii="Tempus Sans ITC" w:hAnsi="Tempus Sans ITC"/>
        <w:b/>
        <w:color w:val="025353"/>
        <w:sz w:val="20"/>
      </w:rPr>
      <w:tab/>
      <w:t>Ph: 03 8790 4797    Fax: 03 87904793</w:t>
    </w:r>
  </w:p>
  <w:p w:rsidR="000938B2" w:rsidRPr="00D86499" w:rsidRDefault="000938B2" w:rsidP="000938B2">
    <w:pPr>
      <w:pStyle w:val="Footer"/>
      <w:spacing w:beforeAutospacing="0" w:afterAutospacing="0"/>
      <w:jc w:val="center"/>
      <w:rPr>
        <w:rFonts w:ascii="Tempus Sans ITC" w:hAnsi="Tempus Sans ITC"/>
        <w:b/>
        <w:color w:val="025353"/>
        <w:sz w:val="20"/>
      </w:rPr>
    </w:pPr>
    <w:r w:rsidRPr="00D86499">
      <w:rPr>
        <w:rFonts w:ascii="Tempus Sans ITC" w:hAnsi="Tempus Sans ITC"/>
        <w:b/>
        <w:color w:val="025353"/>
        <w:sz w:val="20"/>
      </w:rPr>
      <w:t xml:space="preserve">Email: </w:t>
    </w:r>
    <w:hyperlink r:id="rId1" w:history="1">
      <w:r w:rsidRPr="00D86499">
        <w:rPr>
          <w:rStyle w:val="Hyperlink"/>
          <w:rFonts w:ascii="Tempus Sans ITC" w:hAnsi="Tempus Sans ITC"/>
          <w:b/>
          <w:color w:val="025353"/>
          <w:sz w:val="20"/>
        </w:rPr>
        <w:t>office@drss.vic,edu.au</w:t>
      </w:r>
    </w:hyperlink>
    <w:r w:rsidRPr="00D86499">
      <w:rPr>
        <w:rFonts w:ascii="Tempus Sans ITC" w:hAnsi="Tempus Sans ITC"/>
        <w:b/>
        <w:color w:val="025353"/>
        <w:sz w:val="20"/>
      </w:rPr>
      <w:tab/>
      <w:t>Website: www.drss.vic.edu.au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E7D" w:rsidRDefault="00EF5E7D" w:rsidP="000938B2">
      <w:pPr>
        <w:spacing w:before="0" w:after="0" w:line="240" w:lineRule="auto"/>
      </w:pPr>
      <w:r>
        <w:separator/>
      </w:r>
    </w:p>
  </w:footnote>
  <w:footnote w:type="continuationSeparator" w:id="0">
    <w:p w:rsidR="00EF5E7D" w:rsidRDefault="00EF5E7D" w:rsidP="000938B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B2" w:rsidRDefault="000938B2">
    <w:pPr>
      <w:pStyle w:val="Header"/>
    </w:pPr>
    <w:r>
      <w:rPr>
        <w:noProof/>
        <w:lang w:eastAsia="en-AU"/>
      </w:rPr>
      <w:drawing>
        <wp:inline distT="0" distB="0" distL="0" distR="0" wp14:anchorId="436F2BFB" wp14:editId="1AF709E3">
          <wp:extent cx="5731510" cy="1507490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ressed Header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50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8B2" w:rsidRDefault="000938B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2430ACE" wp14:editId="3102434C">
          <wp:simplePos x="0" y="0"/>
          <wp:positionH relativeFrom="column">
            <wp:posOffset>0</wp:posOffset>
          </wp:positionH>
          <wp:positionV relativeFrom="paragraph">
            <wp:posOffset>-165100</wp:posOffset>
          </wp:positionV>
          <wp:extent cx="5731510" cy="1507490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ressed Header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5074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7D"/>
    <w:rsid w:val="00021CE2"/>
    <w:rsid w:val="000426B3"/>
    <w:rsid w:val="000938B2"/>
    <w:rsid w:val="000B46DA"/>
    <w:rsid w:val="000F2E39"/>
    <w:rsid w:val="001E6BD8"/>
    <w:rsid w:val="002F675A"/>
    <w:rsid w:val="00320491"/>
    <w:rsid w:val="00320FAB"/>
    <w:rsid w:val="00387044"/>
    <w:rsid w:val="00490C71"/>
    <w:rsid w:val="00496E22"/>
    <w:rsid w:val="004C1B56"/>
    <w:rsid w:val="005271F7"/>
    <w:rsid w:val="005912B1"/>
    <w:rsid w:val="006236AC"/>
    <w:rsid w:val="0072778D"/>
    <w:rsid w:val="007D6A33"/>
    <w:rsid w:val="008654D0"/>
    <w:rsid w:val="0089571D"/>
    <w:rsid w:val="008E2E74"/>
    <w:rsid w:val="00963691"/>
    <w:rsid w:val="00965C42"/>
    <w:rsid w:val="00B6724D"/>
    <w:rsid w:val="00C4709F"/>
    <w:rsid w:val="00D86499"/>
    <w:rsid w:val="00DC0444"/>
    <w:rsid w:val="00E0377D"/>
    <w:rsid w:val="00E52E8F"/>
    <w:rsid w:val="00E96E47"/>
    <w:rsid w:val="00E96E59"/>
    <w:rsid w:val="00EF53E6"/>
    <w:rsid w:val="00EF5E7D"/>
    <w:rsid w:val="00FF0EE1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5:docId w15:val="{73B0F6A8-CD00-49D7-A6DB-C4DCCAE04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RSS Policy_Normal"/>
    <w:qFormat/>
    <w:rsid w:val="005912B1"/>
    <w:pPr>
      <w:spacing w:before="100" w:beforeAutospacing="1" w:after="100" w:afterAutospacing="1" w:line="276" w:lineRule="auto"/>
    </w:pPr>
    <w:rPr>
      <w:rFonts w:ascii="Century Gothic" w:hAnsi="Century Gothic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C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778D"/>
    <w:pPr>
      <w:keepNext/>
      <w:keepLines/>
      <w:spacing w:after="0" w:afterAutospacing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7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938B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8B2"/>
    <w:rPr>
      <w:rFonts w:ascii="Century Gothic" w:hAnsi="Century Gothic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938B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8B2"/>
    <w:rPr>
      <w:rFonts w:ascii="Century Gothic" w:hAnsi="Century Gothic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938B2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21CE2"/>
  </w:style>
  <w:style w:type="character" w:customStyle="1" w:styleId="Heading1Char">
    <w:name w:val="Heading 1 Char"/>
    <w:basedOn w:val="DefaultParagraphFont"/>
    <w:link w:val="Heading1"/>
    <w:uiPriority w:val="9"/>
    <w:rsid w:val="00021C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499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4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7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enquiries@drss.vic.edu.a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drss.vic,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\Documents\Custom%20Office%20Templates\LETTERHEAD_TEMPLATE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LETTERHEAD_TEMPLATE_2016</Template>
  <TotalTime>4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</dc:creator>
  <cp:keywords/>
  <dc:description/>
  <cp:lastModifiedBy>itdadmin</cp:lastModifiedBy>
  <cp:revision>2</cp:revision>
  <cp:lastPrinted>2017-05-18T05:45:00Z</cp:lastPrinted>
  <dcterms:created xsi:type="dcterms:W3CDTF">2020-12-13T23:06:00Z</dcterms:created>
  <dcterms:modified xsi:type="dcterms:W3CDTF">2020-12-13T23:06:00Z</dcterms:modified>
</cp:coreProperties>
</file>